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82A2" w14:textId="77777777" w:rsidR="00A248EB" w:rsidRPr="00A248EB" w:rsidRDefault="00A248EB" w:rsidP="00A248EB">
      <w:pPr>
        <w:spacing w:line="276" w:lineRule="auto"/>
        <w:jc w:val="center"/>
        <w:rPr>
          <w:rFonts w:ascii="Arial" w:hAnsi="Arial" w:cs="Arial"/>
          <w:b/>
          <w:color w:val="005D7E"/>
          <w:sz w:val="28"/>
          <w:szCs w:val="28"/>
        </w:rPr>
      </w:pPr>
      <w:r w:rsidRPr="00A248EB">
        <w:rPr>
          <w:rFonts w:ascii="Arial" w:hAnsi="Arial" w:cs="Arial"/>
          <w:b/>
          <w:color w:val="005D7E"/>
          <w:sz w:val="28"/>
          <w:szCs w:val="28"/>
        </w:rPr>
        <w:t>State University System</w:t>
      </w:r>
    </w:p>
    <w:p w14:paraId="419D3800" w14:textId="77777777" w:rsidR="00A248EB" w:rsidRPr="00A248EB" w:rsidRDefault="00A248EB" w:rsidP="00A248EB">
      <w:pPr>
        <w:spacing w:line="276" w:lineRule="auto"/>
        <w:jc w:val="center"/>
        <w:rPr>
          <w:rFonts w:ascii="Arial" w:hAnsi="Arial" w:cs="Arial"/>
          <w:b/>
          <w:sz w:val="28"/>
          <w:szCs w:val="28"/>
        </w:rPr>
      </w:pPr>
      <w:r w:rsidRPr="00A248EB">
        <w:rPr>
          <w:rFonts w:ascii="Arial" w:hAnsi="Arial" w:cs="Arial"/>
          <w:b/>
          <w:sz w:val="28"/>
          <w:szCs w:val="28"/>
        </w:rPr>
        <w:t>Florida Board of Governors</w:t>
      </w:r>
    </w:p>
    <w:p w14:paraId="477A25DA" w14:textId="4C903330" w:rsidR="00A248EB" w:rsidRPr="00A248EB" w:rsidRDefault="00A248EB" w:rsidP="00A248EB">
      <w:pPr>
        <w:spacing w:line="276" w:lineRule="auto"/>
        <w:jc w:val="center"/>
        <w:rPr>
          <w:rFonts w:ascii="Arial" w:hAnsi="Arial" w:cs="Arial"/>
          <w:b/>
          <w:sz w:val="28"/>
          <w:szCs w:val="28"/>
        </w:rPr>
      </w:pPr>
      <w:r w:rsidRPr="00A248EB">
        <w:rPr>
          <w:rFonts w:ascii="Arial" w:hAnsi="Arial" w:cs="Arial"/>
          <w:b/>
          <w:sz w:val="28"/>
          <w:szCs w:val="28"/>
        </w:rPr>
        <w:t>202</w:t>
      </w:r>
      <w:r w:rsidR="0005752A">
        <w:rPr>
          <w:rFonts w:ascii="Arial" w:hAnsi="Arial" w:cs="Arial"/>
          <w:b/>
          <w:sz w:val="28"/>
          <w:szCs w:val="28"/>
        </w:rPr>
        <w:t>7</w:t>
      </w:r>
      <w:r w:rsidRPr="00A248EB">
        <w:rPr>
          <w:rFonts w:ascii="Arial" w:hAnsi="Arial" w:cs="Arial"/>
          <w:b/>
          <w:sz w:val="28"/>
          <w:szCs w:val="28"/>
        </w:rPr>
        <w:t>-202</w:t>
      </w:r>
      <w:r w:rsidR="0005752A">
        <w:rPr>
          <w:rFonts w:ascii="Arial" w:hAnsi="Arial" w:cs="Arial"/>
          <w:b/>
          <w:sz w:val="28"/>
          <w:szCs w:val="28"/>
        </w:rPr>
        <w:t>8</w:t>
      </w:r>
      <w:r w:rsidRPr="00A248EB">
        <w:rPr>
          <w:rFonts w:ascii="Arial" w:hAnsi="Arial" w:cs="Arial"/>
          <w:b/>
          <w:sz w:val="28"/>
          <w:szCs w:val="28"/>
        </w:rPr>
        <w:t xml:space="preserve"> Legislative Budget Request Instructions</w:t>
      </w:r>
    </w:p>
    <w:p w14:paraId="340AEB78" w14:textId="77777777" w:rsidR="00A248EB" w:rsidRPr="00A248EB" w:rsidRDefault="00A248EB" w:rsidP="00A248EB">
      <w:pPr>
        <w:spacing w:line="276" w:lineRule="auto"/>
        <w:jc w:val="center"/>
        <w:rPr>
          <w:rFonts w:ascii="Arial" w:hAnsi="Arial" w:cs="Arial"/>
          <w:b/>
        </w:rPr>
      </w:pPr>
    </w:p>
    <w:p w14:paraId="21F83B2E" w14:textId="77777777" w:rsidR="00A248EB" w:rsidRPr="00A248EB" w:rsidRDefault="00A248EB" w:rsidP="00A248EB">
      <w:pPr>
        <w:spacing w:line="276" w:lineRule="auto"/>
        <w:rPr>
          <w:rFonts w:ascii="Arial" w:hAnsi="Arial" w:cs="Arial"/>
        </w:rPr>
      </w:pPr>
      <w:r w:rsidRPr="00A248EB">
        <w:rPr>
          <w:rFonts w:ascii="Arial" w:hAnsi="Arial" w:cs="Arial"/>
        </w:rPr>
        <w:t>The Board of Governors will focus its Legislative Budget Request (LBR) on continued support and resources for the system.</w:t>
      </w:r>
    </w:p>
    <w:p w14:paraId="4B030C5B" w14:textId="77777777" w:rsidR="00A248EB" w:rsidRDefault="00A248EB" w:rsidP="00A248EB">
      <w:pPr>
        <w:spacing w:line="276" w:lineRule="auto"/>
        <w:rPr>
          <w:rFonts w:ascii="Arial" w:hAnsi="Arial" w:cs="Arial"/>
        </w:rPr>
      </w:pPr>
    </w:p>
    <w:p w14:paraId="4EFDE52F" w14:textId="15CE8F24" w:rsidR="00A248EB" w:rsidRPr="00A248EB" w:rsidRDefault="00A248EB" w:rsidP="00A248EB">
      <w:pPr>
        <w:spacing w:line="276" w:lineRule="auto"/>
        <w:rPr>
          <w:rFonts w:ascii="Arial" w:hAnsi="Arial" w:cs="Arial"/>
        </w:rPr>
      </w:pPr>
      <w:r w:rsidRPr="00A248EB">
        <w:rPr>
          <w:rFonts w:ascii="Arial" w:hAnsi="Arial" w:cs="Arial"/>
        </w:rPr>
        <w:t xml:space="preserve">Any system-wide request identified as a critical system-wide need should go through the appropriate system Council (CAVP, CSA, CAFA). For system-wide requests, consideration will be given to </w:t>
      </w:r>
      <w:r w:rsidR="00CD1288">
        <w:rPr>
          <w:rFonts w:ascii="Arial" w:hAnsi="Arial" w:cs="Arial"/>
        </w:rPr>
        <w:t>those that enable greater efficiency</w:t>
      </w:r>
      <w:r w:rsidRPr="00A248EB">
        <w:rPr>
          <w:rFonts w:ascii="Arial" w:hAnsi="Arial" w:cs="Arial"/>
        </w:rPr>
        <w:t xml:space="preserve"> through shared system resources or are identified as a system-wide need. If requesting funds</w:t>
      </w:r>
      <w:r w:rsidR="00CD1288">
        <w:rPr>
          <w:rFonts w:ascii="Arial" w:hAnsi="Arial" w:cs="Arial"/>
        </w:rPr>
        <w:t xml:space="preserve">, please list all university participants in the initiative and check the box labeled </w:t>
      </w:r>
      <w:r w:rsidRPr="00A248EB">
        <w:rPr>
          <w:rFonts w:ascii="Arial" w:hAnsi="Arial" w:cs="Arial"/>
        </w:rPr>
        <w:t>“Shared Services/System-Wide Issue.”</w:t>
      </w:r>
    </w:p>
    <w:p w14:paraId="7D4E2C03" w14:textId="77777777" w:rsidR="00A248EB" w:rsidRDefault="00A248EB" w:rsidP="00A248EB">
      <w:pPr>
        <w:spacing w:line="276" w:lineRule="auto"/>
        <w:rPr>
          <w:rFonts w:ascii="Arial" w:hAnsi="Arial" w:cs="Arial"/>
        </w:rPr>
      </w:pPr>
    </w:p>
    <w:p w14:paraId="3AFB7D87" w14:textId="553F3118" w:rsidR="00A248EB" w:rsidRPr="00A248EB" w:rsidRDefault="00A248EB" w:rsidP="00A248EB">
      <w:pPr>
        <w:spacing w:line="276" w:lineRule="auto"/>
        <w:rPr>
          <w:rFonts w:ascii="Arial" w:hAnsi="Arial" w:cs="Arial"/>
        </w:rPr>
      </w:pPr>
      <w:r w:rsidRPr="00A248EB">
        <w:rPr>
          <w:rFonts w:ascii="Arial" w:hAnsi="Arial" w:cs="Arial"/>
        </w:rPr>
        <w:t xml:space="preserve">If a university is pursuing a university-unique budget request, the appropriate forms should be completed. These requests will be provided to the Board </w:t>
      </w:r>
      <w:proofErr w:type="gramStart"/>
      <w:r w:rsidRPr="00A248EB">
        <w:rPr>
          <w:rFonts w:ascii="Arial" w:hAnsi="Arial" w:cs="Arial"/>
        </w:rPr>
        <w:t>as</w:t>
      </w:r>
      <w:proofErr w:type="gramEnd"/>
      <w:r w:rsidRPr="00A248EB">
        <w:rPr>
          <w:rFonts w:ascii="Arial" w:hAnsi="Arial" w:cs="Arial"/>
        </w:rPr>
        <w:t xml:space="preserve"> information. Any requests unique to a branch campus or a special unit (e.g., IFAS Workload Initiative) should not be included in the main campus request but </w:t>
      </w:r>
      <w:r w:rsidR="00CD1288">
        <w:rPr>
          <w:rFonts w:ascii="Arial" w:hAnsi="Arial" w:cs="Arial"/>
        </w:rPr>
        <w:t>should be reflected separately using the provided forms</w:t>
      </w:r>
      <w:r w:rsidRPr="00A248EB">
        <w:rPr>
          <w:rFonts w:ascii="Arial" w:hAnsi="Arial" w:cs="Arial"/>
        </w:rPr>
        <w:t>. For unique requests identified by a university, please check the box “Unique Issue for FY 202</w:t>
      </w:r>
      <w:r w:rsidR="0005752A">
        <w:rPr>
          <w:rFonts w:ascii="Arial" w:hAnsi="Arial" w:cs="Arial"/>
        </w:rPr>
        <w:t>7</w:t>
      </w:r>
      <w:r w:rsidRPr="00A248EB">
        <w:rPr>
          <w:rFonts w:ascii="Arial" w:hAnsi="Arial" w:cs="Arial"/>
        </w:rPr>
        <w:t>-202</w:t>
      </w:r>
      <w:r w:rsidR="0005752A">
        <w:rPr>
          <w:rFonts w:ascii="Arial" w:hAnsi="Arial" w:cs="Arial"/>
        </w:rPr>
        <w:t>8</w:t>
      </w:r>
      <w:r w:rsidRPr="00A248EB">
        <w:rPr>
          <w:rFonts w:ascii="Arial" w:hAnsi="Arial" w:cs="Arial"/>
        </w:rPr>
        <w:t>.”</w:t>
      </w:r>
    </w:p>
    <w:p w14:paraId="5D0B896B" w14:textId="77777777" w:rsidR="00A248EB" w:rsidRDefault="00A248EB" w:rsidP="00A248EB">
      <w:pPr>
        <w:spacing w:line="276" w:lineRule="auto"/>
        <w:rPr>
          <w:rFonts w:ascii="Arial" w:hAnsi="Arial" w:cs="Arial"/>
        </w:rPr>
      </w:pPr>
    </w:p>
    <w:p w14:paraId="1EA3C4DC" w14:textId="77777777" w:rsidR="00A248EB" w:rsidRPr="00A248EB" w:rsidRDefault="00A248EB" w:rsidP="00A248EB">
      <w:pPr>
        <w:spacing w:line="276" w:lineRule="auto"/>
        <w:rPr>
          <w:rFonts w:ascii="Arial" w:hAnsi="Arial" w:cs="Arial"/>
        </w:rPr>
      </w:pPr>
      <w:r w:rsidRPr="00A248EB">
        <w:rPr>
          <w:rFonts w:ascii="Arial" w:hAnsi="Arial" w:cs="Arial"/>
        </w:rPr>
        <w:t>Please keep in mind that all issues submitted for consideration by the Board should align with the goals and objectives of the strategic priorities and accountability plan established by each university.</w:t>
      </w:r>
    </w:p>
    <w:p w14:paraId="0BC3F07C" w14:textId="77777777" w:rsidR="00A248EB" w:rsidRDefault="00A248EB" w:rsidP="00A248EB">
      <w:pPr>
        <w:spacing w:line="276" w:lineRule="auto"/>
        <w:rPr>
          <w:rFonts w:ascii="Arial" w:hAnsi="Arial" w:cs="Arial"/>
        </w:rPr>
      </w:pPr>
    </w:p>
    <w:p w14:paraId="76ED803D" w14:textId="77777777" w:rsidR="00A248EB" w:rsidRPr="00A248EB" w:rsidRDefault="00A248EB" w:rsidP="00A248EB">
      <w:pPr>
        <w:spacing w:line="276" w:lineRule="auto"/>
        <w:rPr>
          <w:rFonts w:ascii="Arial" w:hAnsi="Arial" w:cs="Arial"/>
          <w:b/>
        </w:rPr>
      </w:pPr>
      <w:r w:rsidRPr="00A248EB">
        <w:rPr>
          <w:rFonts w:ascii="Arial" w:hAnsi="Arial" w:cs="Arial"/>
        </w:rPr>
        <w:t xml:space="preserve">The date of your university board of trustees’ approval (or pending approval) for the LBR </w:t>
      </w:r>
      <w:r w:rsidRPr="00A248EB">
        <w:rPr>
          <w:rFonts w:ascii="Arial" w:hAnsi="Arial" w:cs="Arial"/>
          <w:u w:val="single"/>
        </w:rPr>
        <w:t>must</w:t>
      </w:r>
      <w:r w:rsidRPr="00A248EB">
        <w:rPr>
          <w:rFonts w:ascii="Arial" w:hAnsi="Arial" w:cs="Arial"/>
        </w:rPr>
        <w:t xml:space="preserve"> be included on Form I.</w:t>
      </w:r>
    </w:p>
    <w:p w14:paraId="105D9109" w14:textId="77777777" w:rsidR="00ED6119" w:rsidRPr="00A248EB" w:rsidRDefault="00ED6119" w:rsidP="00A248EB">
      <w:pPr>
        <w:spacing w:line="276" w:lineRule="auto"/>
        <w:rPr>
          <w:rFonts w:ascii="Arial" w:hAnsi="Arial" w:cs="Arial"/>
        </w:rPr>
      </w:pPr>
    </w:p>
    <w:sectPr w:rsidR="00ED6119" w:rsidRPr="00A248EB" w:rsidSect="007F4B0C">
      <w:headerReference w:type="default" r:id="rId8"/>
      <w:footerReference w:type="even" r:id="rId9"/>
      <w:footerReference w:type="default" r:id="rId10"/>
      <w:pgSz w:w="12240" w:h="15840"/>
      <w:pgMar w:top="216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14076" w14:textId="77777777" w:rsidR="0006662B" w:rsidRDefault="0006662B">
      <w:r>
        <w:separator/>
      </w:r>
    </w:p>
  </w:endnote>
  <w:endnote w:type="continuationSeparator" w:id="0">
    <w:p w14:paraId="4EA919E3" w14:textId="77777777" w:rsidR="0006662B" w:rsidRDefault="0006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7A67" w14:textId="77777777" w:rsidR="004236A7" w:rsidRDefault="004236A7" w:rsidP="00966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CD9509" w14:textId="77777777" w:rsidR="004236A7" w:rsidRDefault="004236A7" w:rsidP="00966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D8D8" w14:textId="18623ED9" w:rsidR="004236A7" w:rsidRPr="007F4B0C" w:rsidRDefault="008C41C8" w:rsidP="007F4B0C">
    <w:pPr>
      <w:pStyle w:val="Footer"/>
      <w:tabs>
        <w:tab w:val="clear" w:pos="4320"/>
        <w:tab w:val="clear" w:pos="8640"/>
        <w:tab w:val="right" w:pos="9000"/>
      </w:tabs>
      <w:ind w:right="360"/>
      <w:jc w:val="right"/>
      <w:rPr>
        <w:rFonts w:ascii="Arial" w:hAnsi="Arial" w:cs="Arial"/>
      </w:rPr>
    </w:pPr>
    <w:r w:rsidRPr="007F4B0C">
      <w:rPr>
        <w:rFonts w:ascii="Arial" w:hAnsi="Arial" w:cs="Arial"/>
        <w:noProof/>
        <w:color w:val="FFFFFF" w:themeColor="background1"/>
      </w:rPr>
      <w:drawing>
        <wp:anchor distT="0" distB="0" distL="114300" distR="114300" simplePos="0" relativeHeight="251658240" behindDoc="1" locked="0" layoutInCell="1" allowOverlap="1" wp14:anchorId="72205B54" wp14:editId="5E5C9C20">
          <wp:simplePos x="0" y="0"/>
          <wp:positionH relativeFrom="column">
            <wp:posOffset>-965835</wp:posOffset>
          </wp:positionH>
          <wp:positionV relativeFrom="paragraph">
            <wp:posOffset>-3098910</wp:posOffset>
          </wp:positionV>
          <wp:extent cx="7871460" cy="3470910"/>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46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C" w:rsidRPr="007F4B0C">
      <w:rPr>
        <w:rFonts w:ascii="Arial" w:hAnsi="Arial" w:cs="Arial"/>
        <w:noProof/>
        <w:color w:val="FFFFFF" w:themeColor="background1"/>
      </w:rPr>
      <w:t>202</w:t>
    </w:r>
    <w:r w:rsidR="0005752A">
      <w:rPr>
        <w:rFonts w:ascii="Arial" w:hAnsi="Arial" w:cs="Arial"/>
        <w:noProof/>
        <w:color w:val="FFFFFF" w:themeColor="background1"/>
      </w:rPr>
      <w:t>7</w:t>
    </w:r>
    <w:r w:rsidR="007F4B0C" w:rsidRPr="007F4B0C">
      <w:rPr>
        <w:rFonts w:ascii="Arial" w:hAnsi="Arial" w:cs="Arial"/>
        <w:noProof/>
        <w:color w:val="FFFFFF" w:themeColor="background1"/>
      </w:rPr>
      <w:t>-2</w:t>
    </w:r>
    <w:r w:rsidR="0005752A">
      <w:rPr>
        <w:rFonts w:ascii="Arial" w:hAnsi="Arial" w:cs="Arial"/>
        <w:noProof/>
        <w:color w:val="FFFFFF" w:themeColor="background1"/>
      </w:rPr>
      <w:t>8</w:t>
    </w:r>
    <w:r w:rsidR="007F4B0C" w:rsidRPr="007F4B0C">
      <w:rPr>
        <w:rFonts w:ascii="Arial" w:hAnsi="Arial" w:cs="Arial"/>
        <w:noProof/>
        <w:color w:val="FFFFFF" w:themeColor="background1"/>
      </w:rPr>
      <w:t xml:space="preserve"> LBR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26AFA" w14:textId="77777777" w:rsidR="0006662B" w:rsidRDefault="0006662B">
      <w:r>
        <w:separator/>
      </w:r>
    </w:p>
  </w:footnote>
  <w:footnote w:type="continuationSeparator" w:id="0">
    <w:p w14:paraId="713C2C9F" w14:textId="77777777" w:rsidR="0006662B" w:rsidRDefault="00066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8210" w14:textId="77777777" w:rsidR="00BF39D2" w:rsidRDefault="008C41C8">
    <w:pPr>
      <w:pStyle w:val="Header"/>
    </w:pPr>
    <w:r>
      <w:rPr>
        <w:noProof/>
      </w:rPr>
      <w:drawing>
        <wp:anchor distT="0" distB="0" distL="114300" distR="114300" simplePos="0" relativeHeight="251657216" behindDoc="1" locked="0" layoutInCell="1" allowOverlap="1" wp14:anchorId="0EC341DA" wp14:editId="73C1EFFB">
          <wp:simplePos x="0" y="0"/>
          <wp:positionH relativeFrom="column">
            <wp:posOffset>-907415</wp:posOffset>
          </wp:positionH>
          <wp:positionV relativeFrom="paragraph">
            <wp:posOffset>-5411</wp:posOffset>
          </wp:positionV>
          <wp:extent cx="7754620" cy="13766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0A8"/>
    <w:multiLevelType w:val="hybridMultilevel"/>
    <w:tmpl w:val="2C0E9FD4"/>
    <w:lvl w:ilvl="0" w:tplc="BB4034E2">
      <w:start w:val="1"/>
      <w:numFmt w:val="upperLetter"/>
      <w:lvlText w:val="%1."/>
      <w:lvlJc w:val="left"/>
      <w:pPr>
        <w:tabs>
          <w:tab w:val="num" w:pos="1440"/>
        </w:tabs>
        <w:ind w:left="1440" w:hanging="360"/>
      </w:pPr>
      <w:rPr>
        <w:rFonts w:hint="default"/>
      </w:rPr>
    </w:lvl>
    <w:lvl w:ilvl="1" w:tplc="F528C0FA">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A8E1E9A"/>
    <w:multiLevelType w:val="hybridMultilevel"/>
    <w:tmpl w:val="122EAF24"/>
    <w:lvl w:ilvl="0" w:tplc="04987D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AC7C74"/>
    <w:multiLevelType w:val="hybridMultilevel"/>
    <w:tmpl w:val="75F257FA"/>
    <w:lvl w:ilvl="0" w:tplc="0D5AA464">
      <w:start w:val="1"/>
      <w:numFmt w:val="upperRoman"/>
      <w:lvlText w:val="%1."/>
      <w:lvlJc w:val="left"/>
      <w:pPr>
        <w:tabs>
          <w:tab w:val="num" w:pos="1440"/>
        </w:tabs>
        <w:ind w:left="1440" w:hanging="720"/>
      </w:pPr>
      <w:rPr>
        <w:rFonts w:hint="default"/>
        <w:b w:val="0"/>
        <w:i w:val="0"/>
      </w:rPr>
    </w:lvl>
    <w:lvl w:ilvl="1" w:tplc="A1E69B76">
      <w:start w:val="1"/>
      <w:numFmt w:val="upperLetter"/>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7E1422E6">
      <w:start w:val="1"/>
      <w:numFmt w:val="upperLetter"/>
      <w:lvlText w:val="%6."/>
      <w:lvlJc w:val="left"/>
      <w:pPr>
        <w:tabs>
          <w:tab w:val="num" w:pos="4860"/>
        </w:tabs>
        <w:ind w:left="4860" w:hanging="360"/>
      </w:pPr>
      <w:rPr>
        <w:rFonts w:hint="default"/>
        <w:b w:val="0"/>
        <w:i w:val="0"/>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EE3D87"/>
    <w:multiLevelType w:val="multilevel"/>
    <w:tmpl w:val="EFAA14B4"/>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2D357B4"/>
    <w:multiLevelType w:val="hybridMultilevel"/>
    <w:tmpl w:val="AD5AD06C"/>
    <w:lvl w:ilvl="0" w:tplc="47FC1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06DB"/>
    <w:multiLevelType w:val="hybridMultilevel"/>
    <w:tmpl w:val="4BE893C4"/>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55309"/>
    <w:multiLevelType w:val="hybridMultilevel"/>
    <w:tmpl w:val="C35A0A12"/>
    <w:lvl w:ilvl="0" w:tplc="04090015">
      <w:start w:val="1"/>
      <w:numFmt w:val="upperLetter"/>
      <w:lvlText w:val="%1."/>
      <w:lvlJc w:val="left"/>
      <w:pPr>
        <w:tabs>
          <w:tab w:val="num" w:pos="720"/>
        </w:tabs>
        <w:ind w:left="720" w:hanging="360"/>
      </w:pPr>
      <w:rPr>
        <w:rFonts w:hint="default"/>
      </w:rPr>
    </w:lvl>
    <w:lvl w:ilvl="1" w:tplc="B0FE79B2">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6350B9"/>
    <w:multiLevelType w:val="hybridMultilevel"/>
    <w:tmpl w:val="A094EA8A"/>
    <w:lvl w:ilvl="0" w:tplc="4AF29AAC">
      <w:start w:val="1"/>
      <w:numFmt w:val="upperRoman"/>
      <w:lvlText w:val="%1."/>
      <w:lvlJc w:val="left"/>
      <w:pPr>
        <w:tabs>
          <w:tab w:val="num" w:pos="1080"/>
        </w:tabs>
        <w:ind w:left="1080" w:hanging="720"/>
      </w:pPr>
      <w:rPr>
        <w:rFonts w:hint="default"/>
        <w:b w:val="0"/>
        <w:i w:val="0"/>
      </w:rPr>
    </w:lvl>
    <w:lvl w:ilvl="1" w:tplc="B5DA0168">
      <w:start w:val="1"/>
      <w:numFmt w:val="upp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E982BD8A">
      <w:start w:val="1"/>
      <w:numFmt w:val="upperLetter"/>
      <w:lvlText w:val="%6."/>
      <w:lvlJc w:val="left"/>
      <w:pPr>
        <w:tabs>
          <w:tab w:val="num" w:pos="1440"/>
        </w:tabs>
        <w:ind w:left="1440" w:hanging="360"/>
      </w:pPr>
      <w:rPr>
        <w:rFonts w:hint="default"/>
        <w:b w:val="0"/>
        <w:i w:val="0"/>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9258AA"/>
    <w:multiLevelType w:val="hybridMultilevel"/>
    <w:tmpl w:val="0726B5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72CEC8C6">
      <w:start w:val="1"/>
      <w:numFmt w:val="lowerRoman"/>
      <w:lvlText w:val="%3."/>
      <w:lvlJc w:val="right"/>
      <w:pPr>
        <w:tabs>
          <w:tab w:val="num" w:pos="2160"/>
        </w:tabs>
        <w:ind w:left="2160" w:hanging="180"/>
      </w:pPr>
      <w:rPr>
        <w:b/>
      </w:rPr>
    </w:lvl>
    <w:lvl w:ilvl="3" w:tplc="B262E600">
      <w:start w:val="1"/>
      <w:numFmt w:val="upp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064C2F"/>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D28396F"/>
    <w:multiLevelType w:val="hybridMultilevel"/>
    <w:tmpl w:val="3B661B80"/>
    <w:lvl w:ilvl="0" w:tplc="B5DA0168">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B372B9"/>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1208BA"/>
    <w:multiLevelType w:val="hybridMultilevel"/>
    <w:tmpl w:val="E100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CF49D2"/>
    <w:multiLevelType w:val="hybridMultilevel"/>
    <w:tmpl w:val="0E2C2EBE"/>
    <w:lvl w:ilvl="0" w:tplc="8C36630C">
      <w:start w:val="6"/>
      <w:numFmt w:val="lowerLetter"/>
      <w:lvlText w:val="%1."/>
      <w:lvlJc w:val="left"/>
      <w:pPr>
        <w:tabs>
          <w:tab w:val="num" w:pos="1800"/>
        </w:tabs>
        <w:ind w:left="1800" w:hanging="360"/>
      </w:pPr>
      <w:rPr>
        <w:rFonts w:hint="default"/>
        <w:b w:val="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C6217A"/>
    <w:multiLevelType w:val="hybridMultilevel"/>
    <w:tmpl w:val="FC0A95F8"/>
    <w:lvl w:ilvl="0" w:tplc="E1BEEF8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4D6208"/>
    <w:multiLevelType w:val="multilevel"/>
    <w:tmpl w:val="518E4240"/>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1960076"/>
    <w:multiLevelType w:val="hybridMultilevel"/>
    <w:tmpl w:val="D5CA35CA"/>
    <w:lvl w:ilvl="0" w:tplc="41ACD60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43612C"/>
    <w:multiLevelType w:val="hybridMultilevel"/>
    <w:tmpl w:val="EE1A185C"/>
    <w:lvl w:ilvl="0" w:tplc="5FBAE80E">
      <w:start w:val="1"/>
      <w:numFmt w:val="upperRoman"/>
      <w:lvlText w:val="%1."/>
      <w:lvlJc w:val="left"/>
      <w:pPr>
        <w:tabs>
          <w:tab w:val="num" w:pos="1080"/>
        </w:tabs>
        <w:ind w:left="1080" w:hanging="720"/>
      </w:pPr>
      <w:rPr>
        <w:rFonts w:hint="default"/>
      </w:rPr>
    </w:lvl>
    <w:lvl w:ilvl="1" w:tplc="D7B842F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CC22A6"/>
    <w:multiLevelType w:val="hybridMultilevel"/>
    <w:tmpl w:val="F8FC7AD8"/>
    <w:lvl w:ilvl="0" w:tplc="3A8A2F9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2C3516"/>
    <w:multiLevelType w:val="hybridMultilevel"/>
    <w:tmpl w:val="DE74ADB8"/>
    <w:lvl w:ilvl="0" w:tplc="3000DD36">
      <w:start w:val="1"/>
      <w:numFmt w:val="upperLetter"/>
      <w:lvlText w:val="%1."/>
      <w:lvlJc w:val="left"/>
      <w:pPr>
        <w:tabs>
          <w:tab w:val="num" w:pos="990"/>
        </w:tabs>
        <w:ind w:left="990" w:hanging="72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0" w15:restartNumberingAfterBreak="0">
    <w:nsid w:val="47217FEF"/>
    <w:multiLevelType w:val="multilevel"/>
    <w:tmpl w:val="92F89CFC"/>
    <w:lvl w:ilvl="0">
      <w:start w:val="1"/>
      <w:numFmt w:val="upperRoman"/>
      <w:lvlText w:val="%1."/>
      <w:lvlJc w:val="left"/>
      <w:pPr>
        <w:tabs>
          <w:tab w:val="num" w:pos="1080"/>
        </w:tabs>
        <w:ind w:left="1080" w:hanging="72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B2F0F95"/>
    <w:multiLevelType w:val="hybridMultilevel"/>
    <w:tmpl w:val="434044F6"/>
    <w:lvl w:ilvl="0" w:tplc="FD182252">
      <w:start w:val="1"/>
      <w:numFmt w:val="upperLetter"/>
      <w:lvlText w:val="%1."/>
      <w:lvlJc w:val="left"/>
      <w:pPr>
        <w:tabs>
          <w:tab w:val="num" w:pos="1080"/>
        </w:tabs>
        <w:ind w:left="1080" w:hanging="360"/>
      </w:pPr>
      <w:rPr>
        <w:rFonts w:hint="default"/>
        <w:b w:val="0"/>
        <w:i w:val="0"/>
      </w:rPr>
    </w:lvl>
    <w:lvl w:ilvl="1" w:tplc="1D4A0FBC">
      <w:start w:val="1"/>
      <w:numFmt w:val="lowerRoman"/>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F91758"/>
    <w:multiLevelType w:val="hybridMultilevel"/>
    <w:tmpl w:val="094CE6D8"/>
    <w:lvl w:ilvl="0" w:tplc="949EDA38">
      <w:start w:val="1"/>
      <w:numFmt w:val="upperRoman"/>
      <w:lvlText w:val="%1."/>
      <w:lvlJc w:val="left"/>
      <w:pPr>
        <w:ind w:left="720" w:hanging="360"/>
      </w:pPr>
      <w:rPr>
        <w:rFonts w:ascii="Book Antiqua" w:eastAsia="Times New Roman" w:hAnsi="Book Antiqu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400B5"/>
    <w:multiLevelType w:val="hybridMultilevel"/>
    <w:tmpl w:val="A4F2834C"/>
    <w:lvl w:ilvl="0" w:tplc="51323DAE">
      <w:start w:val="2"/>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2E5652"/>
    <w:multiLevelType w:val="hybridMultilevel"/>
    <w:tmpl w:val="45509C3C"/>
    <w:lvl w:ilvl="0" w:tplc="06EE158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6F4E24"/>
    <w:multiLevelType w:val="hybridMultilevel"/>
    <w:tmpl w:val="7B2A7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87578"/>
    <w:multiLevelType w:val="hybridMultilevel"/>
    <w:tmpl w:val="1C1EEC38"/>
    <w:lvl w:ilvl="0" w:tplc="BB08AF6A">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971703"/>
    <w:multiLevelType w:val="hybridMultilevel"/>
    <w:tmpl w:val="A37C7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915E8"/>
    <w:multiLevelType w:val="hybridMultilevel"/>
    <w:tmpl w:val="5BC871A0"/>
    <w:lvl w:ilvl="0" w:tplc="1674BE0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7C68E7"/>
    <w:multiLevelType w:val="multilevel"/>
    <w:tmpl w:val="EA44CF5C"/>
    <w:lvl w:ilvl="0">
      <w:start w:val="1"/>
      <w:numFmt w:val="upperLetter"/>
      <w:lvlText w:val="%1."/>
      <w:lvlJc w:val="left"/>
      <w:pPr>
        <w:tabs>
          <w:tab w:val="num" w:pos="720"/>
        </w:tabs>
        <w:ind w:left="720" w:hanging="360"/>
      </w:pPr>
      <w:rPr>
        <w:rFonts w:hint="default"/>
      </w:rPr>
    </w:lvl>
    <w:lvl w:ilvl="1">
      <w:start w:val="3"/>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70C7A88"/>
    <w:multiLevelType w:val="multilevel"/>
    <w:tmpl w:val="A614FDD4"/>
    <w:lvl w:ilvl="0">
      <w:start w:val="1"/>
      <w:numFmt w:val="upperRoman"/>
      <w:lvlText w:val="%1."/>
      <w:lvlJc w:val="left"/>
      <w:pPr>
        <w:tabs>
          <w:tab w:val="num" w:pos="1080"/>
        </w:tabs>
        <w:ind w:left="1080" w:hanging="720"/>
      </w:pPr>
      <w:rPr>
        <w:rFonts w:hint="default"/>
        <w:b w:val="0"/>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0D01E42"/>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1FF24A5"/>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5482791"/>
    <w:multiLevelType w:val="hybridMultilevel"/>
    <w:tmpl w:val="48A0B118"/>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6E53A4"/>
    <w:multiLevelType w:val="hybridMultilevel"/>
    <w:tmpl w:val="F91EA57A"/>
    <w:lvl w:ilvl="0" w:tplc="7E8C55B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CD7AF9"/>
    <w:multiLevelType w:val="multilevel"/>
    <w:tmpl w:val="34F88A98"/>
    <w:lvl w:ilvl="0">
      <w:start w:val="1"/>
      <w:numFmt w:val="upperRoman"/>
      <w:lvlText w:val="%1."/>
      <w:lvlJc w:val="left"/>
      <w:pPr>
        <w:tabs>
          <w:tab w:val="num" w:pos="1440"/>
        </w:tabs>
        <w:ind w:left="1440" w:hanging="720"/>
      </w:pPr>
      <w:rPr>
        <w:rFonts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upperLetter"/>
      <w:lvlText w:val="%6."/>
      <w:lvlJc w:val="left"/>
      <w:pPr>
        <w:tabs>
          <w:tab w:val="num" w:pos="4860"/>
        </w:tabs>
        <w:ind w:left="4860" w:hanging="360"/>
      </w:pPr>
      <w:rPr>
        <w:rFonts w:hint="default"/>
        <w:b/>
        <w:i w:val="0"/>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586C5F"/>
    <w:multiLevelType w:val="hybridMultilevel"/>
    <w:tmpl w:val="9020BA20"/>
    <w:lvl w:ilvl="0" w:tplc="CB869094">
      <w:start w:val="1"/>
      <w:numFmt w:val="upperRoman"/>
      <w:lvlText w:val="%1."/>
      <w:lvlJc w:val="left"/>
      <w:pPr>
        <w:tabs>
          <w:tab w:val="num" w:pos="1440"/>
        </w:tabs>
        <w:ind w:left="1440" w:hanging="720"/>
      </w:pPr>
      <w:rPr>
        <w:rFonts w:hint="default"/>
        <w:b w:val="0"/>
        <w:i w:val="0"/>
      </w:rPr>
    </w:lvl>
    <w:lvl w:ilvl="1" w:tplc="25DCDCEC">
      <w:start w:val="1"/>
      <w:numFmt w:val="upperLetter"/>
      <w:lvlText w:val="%2."/>
      <w:lvlJc w:val="left"/>
      <w:pPr>
        <w:tabs>
          <w:tab w:val="num" w:pos="1440"/>
        </w:tabs>
        <w:ind w:left="1440" w:hanging="360"/>
      </w:pPr>
      <w:rPr>
        <w:rFonts w:ascii="Times New Roman" w:eastAsia="Times New Roman" w:hAnsi="Times New Roman" w:cs="Times New Roman"/>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214FC5"/>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C494539"/>
    <w:multiLevelType w:val="hybridMultilevel"/>
    <w:tmpl w:val="CC14D032"/>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0B3CA6"/>
    <w:multiLevelType w:val="hybridMultilevel"/>
    <w:tmpl w:val="1152D08E"/>
    <w:lvl w:ilvl="0" w:tplc="4D6EE96E">
      <w:start w:val="3"/>
      <w:numFmt w:val="upperRoman"/>
      <w:lvlText w:val="%1."/>
      <w:lvlJc w:val="left"/>
      <w:pPr>
        <w:tabs>
          <w:tab w:val="num" w:pos="1080"/>
        </w:tabs>
        <w:ind w:left="1080" w:hanging="720"/>
      </w:pPr>
      <w:rPr>
        <w:rFonts w:hint="default"/>
        <w:b w:val="0"/>
      </w:rPr>
    </w:lvl>
    <w:lvl w:ilvl="1" w:tplc="BB4034E2">
      <w:start w:val="1"/>
      <w:numFmt w:val="upperLetter"/>
      <w:lvlText w:val="%2."/>
      <w:lvlJc w:val="left"/>
      <w:pPr>
        <w:tabs>
          <w:tab w:val="num" w:pos="1440"/>
        </w:tabs>
        <w:ind w:left="1440" w:hanging="360"/>
      </w:pPr>
      <w:rPr>
        <w:rFonts w:ascii="Times New Roman" w:eastAsia="Times New Roman" w:hAnsi="Times New Roman" w:cs="Times New Roman"/>
        <w:b w:val="0"/>
      </w:rPr>
    </w:lvl>
    <w:lvl w:ilvl="2" w:tplc="968047EA">
      <w:start w:val="1"/>
      <w:numFmt w:val="lowerRoman"/>
      <w:lvlText w:val="%3."/>
      <w:lvlJc w:val="left"/>
      <w:pPr>
        <w:tabs>
          <w:tab w:val="num" w:pos="2700"/>
        </w:tabs>
        <w:ind w:left="2700" w:hanging="72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84928475">
    <w:abstractNumId w:val="8"/>
  </w:num>
  <w:num w:numId="2" w16cid:durableId="475220693">
    <w:abstractNumId w:val="37"/>
  </w:num>
  <w:num w:numId="3" w16cid:durableId="410587098">
    <w:abstractNumId w:val="9"/>
  </w:num>
  <w:num w:numId="4" w16cid:durableId="1532302232">
    <w:abstractNumId w:val="13"/>
  </w:num>
  <w:num w:numId="5" w16cid:durableId="1755779538">
    <w:abstractNumId w:val="14"/>
  </w:num>
  <w:num w:numId="6" w16cid:durableId="1183858559">
    <w:abstractNumId w:val="34"/>
  </w:num>
  <w:num w:numId="7" w16cid:durableId="951089188">
    <w:abstractNumId w:val="28"/>
  </w:num>
  <w:num w:numId="8" w16cid:durableId="1546327264">
    <w:abstractNumId w:val="24"/>
  </w:num>
  <w:num w:numId="9" w16cid:durableId="2019887181">
    <w:abstractNumId w:val="1"/>
  </w:num>
  <w:num w:numId="10" w16cid:durableId="657878054">
    <w:abstractNumId w:val="16"/>
  </w:num>
  <w:num w:numId="11" w16cid:durableId="720515538">
    <w:abstractNumId w:val="6"/>
  </w:num>
  <w:num w:numId="12" w16cid:durableId="11733594">
    <w:abstractNumId w:val="29"/>
  </w:num>
  <w:num w:numId="13" w16cid:durableId="1657757962">
    <w:abstractNumId w:val="17"/>
  </w:num>
  <w:num w:numId="14" w16cid:durableId="2034064334">
    <w:abstractNumId w:val="21"/>
  </w:num>
  <w:num w:numId="15" w16cid:durableId="1054347925">
    <w:abstractNumId w:val="7"/>
  </w:num>
  <w:num w:numId="16" w16cid:durableId="581765320">
    <w:abstractNumId w:val="3"/>
  </w:num>
  <w:num w:numId="17" w16cid:durableId="484780292">
    <w:abstractNumId w:val="15"/>
  </w:num>
  <w:num w:numId="18" w16cid:durableId="943928382">
    <w:abstractNumId w:val="10"/>
  </w:num>
  <w:num w:numId="19" w16cid:durableId="2140369120">
    <w:abstractNumId w:val="2"/>
  </w:num>
  <w:num w:numId="20" w16cid:durableId="46689859">
    <w:abstractNumId w:val="35"/>
  </w:num>
  <w:num w:numId="21" w16cid:durableId="1489438745">
    <w:abstractNumId w:val="36"/>
  </w:num>
  <w:num w:numId="22" w16cid:durableId="1269117167">
    <w:abstractNumId w:val="20"/>
  </w:num>
  <w:num w:numId="23" w16cid:durableId="2112240678">
    <w:abstractNumId w:val="30"/>
  </w:num>
  <w:num w:numId="24" w16cid:durableId="1327436298">
    <w:abstractNumId w:val="39"/>
  </w:num>
  <w:num w:numId="25" w16cid:durableId="907299966">
    <w:abstractNumId w:val="18"/>
  </w:num>
  <w:num w:numId="26" w16cid:durableId="1283918558">
    <w:abstractNumId w:val="23"/>
  </w:num>
  <w:num w:numId="27" w16cid:durableId="333724798">
    <w:abstractNumId w:val="0"/>
  </w:num>
  <w:num w:numId="28" w16cid:durableId="1833183643">
    <w:abstractNumId w:val="11"/>
  </w:num>
  <w:num w:numId="29" w16cid:durableId="1271814127">
    <w:abstractNumId w:val="33"/>
  </w:num>
  <w:num w:numId="30" w16cid:durableId="1029722153">
    <w:abstractNumId w:val="31"/>
  </w:num>
  <w:num w:numId="31" w16cid:durableId="1933929132">
    <w:abstractNumId w:val="38"/>
  </w:num>
  <w:num w:numId="32" w16cid:durableId="299648713">
    <w:abstractNumId w:val="32"/>
  </w:num>
  <w:num w:numId="33" w16cid:durableId="1462385203">
    <w:abstractNumId w:val="5"/>
  </w:num>
  <w:num w:numId="34" w16cid:durableId="1821530560">
    <w:abstractNumId w:val="19"/>
  </w:num>
  <w:num w:numId="35" w16cid:durableId="1849060778">
    <w:abstractNumId w:val="26"/>
  </w:num>
  <w:num w:numId="36" w16cid:durableId="1354303297">
    <w:abstractNumId w:val="25"/>
  </w:num>
  <w:num w:numId="37" w16cid:durableId="1731541725">
    <w:abstractNumId w:val="12"/>
  </w:num>
  <w:num w:numId="38" w16cid:durableId="2049334994">
    <w:abstractNumId w:val="27"/>
  </w:num>
  <w:num w:numId="39" w16cid:durableId="1787040789">
    <w:abstractNumId w:val="22"/>
  </w:num>
  <w:num w:numId="40" w16cid:durableId="1674524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2NzQwtDQ0NTc1NzJS0lEKTi0uzszPAykwrAUAuokXTywAAAA="/>
  </w:docVars>
  <w:rsids>
    <w:rsidRoot w:val="0006662B"/>
    <w:rsid w:val="00002552"/>
    <w:rsid w:val="000034AC"/>
    <w:rsid w:val="00005E1F"/>
    <w:rsid w:val="000112EF"/>
    <w:rsid w:val="00014412"/>
    <w:rsid w:val="0001705D"/>
    <w:rsid w:val="00020302"/>
    <w:rsid w:val="00023E82"/>
    <w:rsid w:val="000308E2"/>
    <w:rsid w:val="000408A7"/>
    <w:rsid w:val="0004148E"/>
    <w:rsid w:val="00044833"/>
    <w:rsid w:val="00045C10"/>
    <w:rsid w:val="000529C2"/>
    <w:rsid w:val="0005752A"/>
    <w:rsid w:val="00063143"/>
    <w:rsid w:val="00063588"/>
    <w:rsid w:val="0006416D"/>
    <w:rsid w:val="00064F29"/>
    <w:rsid w:val="0006662B"/>
    <w:rsid w:val="00067B5B"/>
    <w:rsid w:val="000717B3"/>
    <w:rsid w:val="000744C9"/>
    <w:rsid w:val="00074B4A"/>
    <w:rsid w:val="000903DD"/>
    <w:rsid w:val="00091606"/>
    <w:rsid w:val="000975AA"/>
    <w:rsid w:val="000A15B9"/>
    <w:rsid w:val="000A41DC"/>
    <w:rsid w:val="000A5F9B"/>
    <w:rsid w:val="000B407F"/>
    <w:rsid w:val="000B4217"/>
    <w:rsid w:val="000D044E"/>
    <w:rsid w:val="000D4230"/>
    <w:rsid w:val="000E0E36"/>
    <w:rsid w:val="000E6328"/>
    <w:rsid w:val="000E6C36"/>
    <w:rsid w:val="000F16E0"/>
    <w:rsid w:val="000F2093"/>
    <w:rsid w:val="000F320B"/>
    <w:rsid w:val="000F614E"/>
    <w:rsid w:val="00110551"/>
    <w:rsid w:val="001204EE"/>
    <w:rsid w:val="00121AA2"/>
    <w:rsid w:val="00136693"/>
    <w:rsid w:val="0014381C"/>
    <w:rsid w:val="001519CE"/>
    <w:rsid w:val="001A1448"/>
    <w:rsid w:val="001A6FFA"/>
    <w:rsid w:val="001A7CD6"/>
    <w:rsid w:val="001B6C53"/>
    <w:rsid w:val="001C0795"/>
    <w:rsid w:val="001C0BC9"/>
    <w:rsid w:val="001C35E5"/>
    <w:rsid w:val="001D3585"/>
    <w:rsid w:val="001D719D"/>
    <w:rsid w:val="001E2470"/>
    <w:rsid w:val="001E7835"/>
    <w:rsid w:val="001F0845"/>
    <w:rsid w:val="00202D66"/>
    <w:rsid w:val="002059D5"/>
    <w:rsid w:val="00206A67"/>
    <w:rsid w:val="0021261F"/>
    <w:rsid w:val="00213B34"/>
    <w:rsid w:val="00221488"/>
    <w:rsid w:val="002379C9"/>
    <w:rsid w:val="00241A12"/>
    <w:rsid w:val="0024407C"/>
    <w:rsid w:val="00252A88"/>
    <w:rsid w:val="00262981"/>
    <w:rsid w:val="00270793"/>
    <w:rsid w:val="00272022"/>
    <w:rsid w:val="00283523"/>
    <w:rsid w:val="0028362C"/>
    <w:rsid w:val="00284A35"/>
    <w:rsid w:val="00294C60"/>
    <w:rsid w:val="002A6CD1"/>
    <w:rsid w:val="002B1007"/>
    <w:rsid w:val="002B3973"/>
    <w:rsid w:val="002D3D0A"/>
    <w:rsid w:val="002E6C48"/>
    <w:rsid w:val="0030405A"/>
    <w:rsid w:val="0030759A"/>
    <w:rsid w:val="00313954"/>
    <w:rsid w:val="00314639"/>
    <w:rsid w:val="00320ABA"/>
    <w:rsid w:val="00330237"/>
    <w:rsid w:val="00361C36"/>
    <w:rsid w:val="00362A96"/>
    <w:rsid w:val="00363629"/>
    <w:rsid w:val="00370237"/>
    <w:rsid w:val="003707CC"/>
    <w:rsid w:val="00382B9C"/>
    <w:rsid w:val="00383EC4"/>
    <w:rsid w:val="003C3183"/>
    <w:rsid w:val="003E2EFE"/>
    <w:rsid w:val="003E5097"/>
    <w:rsid w:val="003E6B94"/>
    <w:rsid w:val="003F474D"/>
    <w:rsid w:val="003F6892"/>
    <w:rsid w:val="00401CF7"/>
    <w:rsid w:val="00402980"/>
    <w:rsid w:val="004038D5"/>
    <w:rsid w:val="004052B3"/>
    <w:rsid w:val="00415ABE"/>
    <w:rsid w:val="0041676A"/>
    <w:rsid w:val="004211B0"/>
    <w:rsid w:val="004236A7"/>
    <w:rsid w:val="0043123D"/>
    <w:rsid w:val="0043551C"/>
    <w:rsid w:val="004357A4"/>
    <w:rsid w:val="00446B60"/>
    <w:rsid w:val="004607C5"/>
    <w:rsid w:val="0046114C"/>
    <w:rsid w:val="00462298"/>
    <w:rsid w:val="00470A39"/>
    <w:rsid w:val="00475128"/>
    <w:rsid w:val="00483106"/>
    <w:rsid w:val="004A1608"/>
    <w:rsid w:val="004A1EC1"/>
    <w:rsid w:val="004A4497"/>
    <w:rsid w:val="004A45DD"/>
    <w:rsid w:val="004A64F5"/>
    <w:rsid w:val="004B0A33"/>
    <w:rsid w:val="004C1DAE"/>
    <w:rsid w:val="004C540B"/>
    <w:rsid w:val="004D0B7D"/>
    <w:rsid w:val="004D0F25"/>
    <w:rsid w:val="004E0880"/>
    <w:rsid w:val="004E78AF"/>
    <w:rsid w:val="00502E08"/>
    <w:rsid w:val="005031DC"/>
    <w:rsid w:val="0050672A"/>
    <w:rsid w:val="00512A7C"/>
    <w:rsid w:val="00522D01"/>
    <w:rsid w:val="005270B1"/>
    <w:rsid w:val="00530C9A"/>
    <w:rsid w:val="0054088E"/>
    <w:rsid w:val="00547113"/>
    <w:rsid w:val="00563E61"/>
    <w:rsid w:val="00565382"/>
    <w:rsid w:val="005724B6"/>
    <w:rsid w:val="005814AA"/>
    <w:rsid w:val="00581E39"/>
    <w:rsid w:val="0058292C"/>
    <w:rsid w:val="00582A0F"/>
    <w:rsid w:val="0058361C"/>
    <w:rsid w:val="00585794"/>
    <w:rsid w:val="00586EAE"/>
    <w:rsid w:val="00592C71"/>
    <w:rsid w:val="005A2B3B"/>
    <w:rsid w:val="005A7512"/>
    <w:rsid w:val="005C001F"/>
    <w:rsid w:val="005C0B16"/>
    <w:rsid w:val="005D2E45"/>
    <w:rsid w:val="00603758"/>
    <w:rsid w:val="00612BBC"/>
    <w:rsid w:val="006133B5"/>
    <w:rsid w:val="0061350F"/>
    <w:rsid w:val="00615C3F"/>
    <w:rsid w:val="00621760"/>
    <w:rsid w:val="006238F2"/>
    <w:rsid w:val="00631489"/>
    <w:rsid w:val="0063249D"/>
    <w:rsid w:val="00642DA1"/>
    <w:rsid w:val="00666E4B"/>
    <w:rsid w:val="006700B2"/>
    <w:rsid w:val="00683ED9"/>
    <w:rsid w:val="00684089"/>
    <w:rsid w:val="00684D88"/>
    <w:rsid w:val="006867F1"/>
    <w:rsid w:val="00690069"/>
    <w:rsid w:val="006A74FD"/>
    <w:rsid w:val="006B586F"/>
    <w:rsid w:val="006B7E3B"/>
    <w:rsid w:val="006C313C"/>
    <w:rsid w:val="006C40D4"/>
    <w:rsid w:val="006E3515"/>
    <w:rsid w:val="006E7817"/>
    <w:rsid w:val="006F1604"/>
    <w:rsid w:val="00710E21"/>
    <w:rsid w:val="007115B0"/>
    <w:rsid w:val="00725E31"/>
    <w:rsid w:val="00730A05"/>
    <w:rsid w:val="00734975"/>
    <w:rsid w:val="00744488"/>
    <w:rsid w:val="0074568B"/>
    <w:rsid w:val="00753921"/>
    <w:rsid w:val="00762A8B"/>
    <w:rsid w:val="00764C5C"/>
    <w:rsid w:val="007715CA"/>
    <w:rsid w:val="00772077"/>
    <w:rsid w:val="00774FFE"/>
    <w:rsid w:val="0078789C"/>
    <w:rsid w:val="007929BC"/>
    <w:rsid w:val="00796B33"/>
    <w:rsid w:val="007A4992"/>
    <w:rsid w:val="007B2369"/>
    <w:rsid w:val="007B6639"/>
    <w:rsid w:val="007D19C9"/>
    <w:rsid w:val="007D708C"/>
    <w:rsid w:val="007D7776"/>
    <w:rsid w:val="007E4606"/>
    <w:rsid w:val="007F42FF"/>
    <w:rsid w:val="007F4B0C"/>
    <w:rsid w:val="007F625F"/>
    <w:rsid w:val="008020EC"/>
    <w:rsid w:val="0080733C"/>
    <w:rsid w:val="00811010"/>
    <w:rsid w:val="00812289"/>
    <w:rsid w:val="00822262"/>
    <w:rsid w:val="00823FB2"/>
    <w:rsid w:val="008261CA"/>
    <w:rsid w:val="00836D90"/>
    <w:rsid w:val="00844178"/>
    <w:rsid w:val="0084458E"/>
    <w:rsid w:val="0085345E"/>
    <w:rsid w:val="00864E91"/>
    <w:rsid w:val="00877712"/>
    <w:rsid w:val="008878CA"/>
    <w:rsid w:val="00891A8C"/>
    <w:rsid w:val="00895B2D"/>
    <w:rsid w:val="008B1DB5"/>
    <w:rsid w:val="008B3EBA"/>
    <w:rsid w:val="008B4680"/>
    <w:rsid w:val="008C41C8"/>
    <w:rsid w:val="008D6DBD"/>
    <w:rsid w:val="008E7379"/>
    <w:rsid w:val="008F0254"/>
    <w:rsid w:val="008F403B"/>
    <w:rsid w:val="008F6686"/>
    <w:rsid w:val="009026BD"/>
    <w:rsid w:val="00916B71"/>
    <w:rsid w:val="009251EF"/>
    <w:rsid w:val="00930928"/>
    <w:rsid w:val="00930EFC"/>
    <w:rsid w:val="00932CC7"/>
    <w:rsid w:val="0094610D"/>
    <w:rsid w:val="009469CD"/>
    <w:rsid w:val="00951553"/>
    <w:rsid w:val="009573DF"/>
    <w:rsid w:val="00966068"/>
    <w:rsid w:val="00970596"/>
    <w:rsid w:val="00984EE9"/>
    <w:rsid w:val="0098619A"/>
    <w:rsid w:val="00987B87"/>
    <w:rsid w:val="0099333A"/>
    <w:rsid w:val="009A6B5E"/>
    <w:rsid w:val="009B22A3"/>
    <w:rsid w:val="009B2610"/>
    <w:rsid w:val="009B2846"/>
    <w:rsid w:val="009B6A14"/>
    <w:rsid w:val="009C52A9"/>
    <w:rsid w:val="009C7B89"/>
    <w:rsid w:val="009E0FB5"/>
    <w:rsid w:val="009E344D"/>
    <w:rsid w:val="009F4B68"/>
    <w:rsid w:val="009F53A6"/>
    <w:rsid w:val="00A0031D"/>
    <w:rsid w:val="00A00447"/>
    <w:rsid w:val="00A05469"/>
    <w:rsid w:val="00A0741E"/>
    <w:rsid w:val="00A07587"/>
    <w:rsid w:val="00A13F3C"/>
    <w:rsid w:val="00A14A1E"/>
    <w:rsid w:val="00A248EB"/>
    <w:rsid w:val="00A32523"/>
    <w:rsid w:val="00A46534"/>
    <w:rsid w:val="00A6025A"/>
    <w:rsid w:val="00A63C2D"/>
    <w:rsid w:val="00A6693A"/>
    <w:rsid w:val="00A723DB"/>
    <w:rsid w:val="00A80ED9"/>
    <w:rsid w:val="00A83C18"/>
    <w:rsid w:val="00A91722"/>
    <w:rsid w:val="00AA2D46"/>
    <w:rsid w:val="00AB08FA"/>
    <w:rsid w:val="00AC14E0"/>
    <w:rsid w:val="00AC2C64"/>
    <w:rsid w:val="00AC386D"/>
    <w:rsid w:val="00AC3B9D"/>
    <w:rsid w:val="00AC5452"/>
    <w:rsid w:val="00AC7C8C"/>
    <w:rsid w:val="00AD64FB"/>
    <w:rsid w:val="00AF4195"/>
    <w:rsid w:val="00B225ED"/>
    <w:rsid w:val="00B22C51"/>
    <w:rsid w:val="00B23A10"/>
    <w:rsid w:val="00B270DB"/>
    <w:rsid w:val="00B4185B"/>
    <w:rsid w:val="00B50F45"/>
    <w:rsid w:val="00B55836"/>
    <w:rsid w:val="00B6161E"/>
    <w:rsid w:val="00B654CF"/>
    <w:rsid w:val="00B87C0C"/>
    <w:rsid w:val="00B96F9A"/>
    <w:rsid w:val="00BA66D0"/>
    <w:rsid w:val="00BB7307"/>
    <w:rsid w:val="00BC3EB1"/>
    <w:rsid w:val="00BC5D1C"/>
    <w:rsid w:val="00BD129D"/>
    <w:rsid w:val="00BD2ABF"/>
    <w:rsid w:val="00BD442E"/>
    <w:rsid w:val="00BE09CB"/>
    <w:rsid w:val="00BF39D2"/>
    <w:rsid w:val="00BF597B"/>
    <w:rsid w:val="00C01D7C"/>
    <w:rsid w:val="00C04F16"/>
    <w:rsid w:val="00C10067"/>
    <w:rsid w:val="00C36BFA"/>
    <w:rsid w:val="00C44C63"/>
    <w:rsid w:val="00C651A2"/>
    <w:rsid w:val="00CA35E3"/>
    <w:rsid w:val="00CB0035"/>
    <w:rsid w:val="00CB12D6"/>
    <w:rsid w:val="00CB1406"/>
    <w:rsid w:val="00CB456F"/>
    <w:rsid w:val="00CB54D3"/>
    <w:rsid w:val="00CB7745"/>
    <w:rsid w:val="00CC1B0F"/>
    <w:rsid w:val="00CD1288"/>
    <w:rsid w:val="00CD1CB5"/>
    <w:rsid w:val="00CD4360"/>
    <w:rsid w:val="00CE317B"/>
    <w:rsid w:val="00CF1745"/>
    <w:rsid w:val="00D01E3D"/>
    <w:rsid w:val="00D025D4"/>
    <w:rsid w:val="00D02911"/>
    <w:rsid w:val="00D078E2"/>
    <w:rsid w:val="00D105F3"/>
    <w:rsid w:val="00D117FD"/>
    <w:rsid w:val="00D236B5"/>
    <w:rsid w:val="00D24BB4"/>
    <w:rsid w:val="00D257CD"/>
    <w:rsid w:val="00D35FE1"/>
    <w:rsid w:val="00D36BE4"/>
    <w:rsid w:val="00D4087F"/>
    <w:rsid w:val="00D4731F"/>
    <w:rsid w:val="00D656CE"/>
    <w:rsid w:val="00D777CC"/>
    <w:rsid w:val="00D83612"/>
    <w:rsid w:val="00D90ACB"/>
    <w:rsid w:val="00D9315D"/>
    <w:rsid w:val="00D96847"/>
    <w:rsid w:val="00DA0F21"/>
    <w:rsid w:val="00DA34C1"/>
    <w:rsid w:val="00DB18F0"/>
    <w:rsid w:val="00DB6E88"/>
    <w:rsid w:val="00DC5BDD"/>
    <w:rsid w:val="00DD270A"/>
    <w:rsid w:val="00DE37E4"/>
    <w:rsid w:val="00DE4B34"/>
    <w:rsid w:val="00DF37C3"/>
    <w:rsid w:val="00E00621"/>
    <w:rsid w:val="00E044E8"/>
    <w:rsid w:val="00E068F5"/>
    <w:rsid w:val="00E14C6F"/>
    <w:rsid w:val="00E340A2"/>
    <w:rsid w:val="00E34862"/>
    <w:rsid w:val="00E369C1"/>
    <w:rsid w:val="00E464E2"/>
    <w:rsid w:val="00E512F4"/>
    <w:rsid w:val="00E516ED"/>
    <w:rsid w:val="00E60C75"/>
    <w:rsid w:val="00E61E0A"/>
    <w:rsid w:val="00E632EA"/>
    <w:rsid w:val="00E7193F"/>
    <w:rsid w:val="00E7385F"/>
    <w:rsid w:val="00E82CD8"/>
    <w:rsid w:val="00E838AA"/>
    <w:rsid w:val="00E872A8"/>
    <w:rsid w:val="00E87BD6"/>
    <w:rsid w:val="00E93060"/>
    <w:rsid w:val="00E94399"/>
    <w:rsid w:val="00E962FA"/>
    <w:rsid w:val="00EB563A"/>
    <w:rsid w:val="00ED4D7A"/>
    <w:rsid w:val="00ED6119"/>
    <w:rsid w:val="00ED744E"/>
    <w:rsid w:val="00ED75BF"/>
    <w:rsid w:val="00EE5C92"/>
    <w:rsid w:val="00EF5364"/>
    <w:rsid w:val="00EF6EC3"/>
    <w:rsid w:val="00F021D7"/>
    <w:rsid w:val="00F064CD"/>
    <w:rsid w:val="00F102E5"/>
    <w:rsid w:val="00F1221D"/>
    <w:rsid w:val="00F2438F"/>
    <w:rsid w:val="00F24EA2"/>
    <w:rsid w:val="00F2561F"/>
    <w:rsid w:val="00F25EF3"/>
    <w:rsid w:val="00F35377"/>
    <w:rsid w:val="00F51A53"/>
    <w:rsid w:val="00F54150"/>
    <w:rsid w:val="00F541F7"/>
    <w:rsid w:val="00F54DD8"/>
    <w:rsid w:val="00F70A04"/>
    <w:rsid w:val="00F8264E"/>
    <w:rsid w:val="00F95025"/>
    <w:rsid w:val="00FA68E1"/>
    <w:rsid w:val="00FC38D0"/>
    <w:rsid w:val="00FC7A12"/>
    <w:rsid w:val="00FD7FB8"/>
    <w:rsid w:val="00FF050E"/>
    <w:rsid w:val="00FF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7035"/>
  <w15:chartTrackingRefBased/>
  <w15:docId w15:val="{E9974E82-05FC-49F4-BBBE-AA1EDFD5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921"/>
    <w:rPr>
      <w:sz w:val="24"/>
      <w:szCs w:val="24"/>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qFormat/>
    <w:pPr>
      <w:keepNext/>
      <w:tabs>
        <w:tab w:val="left" w:pos="720"/>
        <w:tab w:val="left" w:pos="1440"/>
        <w:tab w:val="left" w:pos="2160"/>
        <w:tab w:val="left" w:pos="2880"/>
        <w:tab w:val="left" w:pos="3600"/>
      </w:tabs>
      <w:ind w:left="3600" w:hanging="3600"/>
      <w:outlineLvl w:val="1"/>
    </w:pPr>
    <w:rPr>
      <w:sz w:val="28"/>
      <w:szCs w:val="28"/>
    </w:rPr>
  </w:style>
  <w:style w:type="paragraph" w:styleId="Heading3">
    <w:name w:val="heading 3"/>
    <w:basedOn w:val="Normal"/>
    <w:next w:val="Normal"/>
    <w:qFormat/>
    <w:pPr>
      <w:keepNext/>
      <w:ind w:left="2160" w:hanging="21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361C"/>
    <w:pPr>
      <w:tabs>
        <w:tab w:val="center" w:pos="4320"/>
        <w:tab w:val="right" w:pos="8640"/>
      </w:tabs>
    </w:pPr>
  </w:style>
  <w:style w:type="paragraph" w:styleId="Footer">
    <w:name w:val="footer"/>
    <w:basedOn w:val="Normal"/>
    <w:rsid w:val="0058361C"/>
    <w:pPr>
      <w:tabs>
        <w:tab w:val="center" w:pos="4320"/>
        <w:tab w:val="right" w:pos="8640"/>
      </w:tabs>
    </w:pPr>
  </w:style>
  <w:style w:type="character" w:styleId="PageNumber">
    <w:name w:val="page number"/>
    <w:basedOn w:val="DefaultParagraphFont"/>
    <w:rsid w:val="00966068"/>
  </w:style>
  <w:style w:type="table" w:styleId="TableWeb1">
    <w:name w:val="Table Web 1"/>
    <w:basedOn w:val="TableNormal"/>
    <w:rsid w:val="001C35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Normal"/>
    <w:rsid w:val="001C35E5"/>
    <w:tblPr/>
  </w:style>
  <w:style w:type="table" w:customStyle="1" w:styleId="TableStyle2">
    <w:name w:val="Table Style2"/>
    <w:basedOn w:val="TableStyle1"/>
    <w:rsid w:val="001C35E5"/>
    <w:tblPr/>
  </w:style>
  <w:style w:type="table" w:styleId="TableContemporary">
    <w:name w:val="Table Contemporary"/>
    <w:basedOn w:val="TableNormal"/>
    <w:rsid w:val="001C35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654CF"/>
    <w:rPr>
      <w:rFonts w:ascii="Tahoma" w:hAnsi="Tahoma" w:cs="Tahoma"/>
      <w:sz w:val="16"/>
      <w:szCs w:val="16"/>
    </w:rPr>
  </w:style>
  <w:style w:type="character" w:styleId="CommentReference">
    <w:name w:val="annotation reference"/>
    <w:semiHidden/>
    <w:rsid w:val="004D0F25"/>
    <w:rPr>
      <w:sz w:val="16"/>
      <w:szCs w:val="16"/>
    </w:rPr>
  </w:style>
  <w:style w:type="paragraph" w:styleId="CommentText">
    <w:name w:val="annotation text"/>
    <w:basedOn w:val="Normal"/>
    <w:semiHidden/>
    <w:rsid w:val="004D0F25"/>
    <w:rPr>
      <w:sz w:val="20"/>
      <w:szCs w:val="20"/>
    </w:rPr>
  </w:style>
  <w:style w:type="paragraph" w:styleId="ListParagraph">
    <w:name w:val="List Paragraph"/>
    <w:basedOn w:val="Normal"/>
    <w:uiPriority w:val="34"/>
    <w:qFormat/>
    <w:rsid w:val="000903DD"/>
    <w:pPr>
      <w:spacing w:after="200" w:line="276" w:lineRule="auto"/>
      <w:ind w:left="720"/>
      <w:contextualSpacing/>
    </w:pPr>
    <w:rPr>
      <w:rFonts w:ascii="Calibri" w:eastAsia="Calibri" w:hAnsi="Calibri"/>
      <w:sz w:val="22"/>
      <w:szCs w:val="22"/>
    </w:rPr>
  </w:style>
  <w:style w:type="table" w:customStyle="1" w:styleId="BOGTemp">
    <w:name w:val="BOG Temp"/>
    <w:basedOn w:val="TableNormal"/>
    <w:rsid w:val="00811010"/>
    <w:rPr>
      <w:rFonts w:ascii="Arial" w:hAnsi="Arial"/>
      <w:sz w:val="24"/>
    </w:rPr>
    <w:tblPr/>
  </w:style>
  <w:style w:type="table" w:customStyle="1" w:styleId="BOGTEMPREAL">
    <w:name w:val="BOG TEMP REAL"/>
    <w:basedOn w:val="TableNormal"/>
    <w:rsid w:val="00BF39D2"/>
    <w:rPr>
      <w:rFonts w:ascii="Arial" w:hAnsi="Arial"/>
      <w:color w:val="000000"/>
      <w:sz w:val="24"/>
    </w:rPr>
    <w:tblPr>
      <w:tblStyleRowBandSize w:val="1"/>
      <w:jc w:val="center"/>
    </w:tblPr>
    <w:trPr>
      <w:jc w:val="center"/>
    </w:trPr>
    <w:tcPr>
      <w:tcMar>
        <w:top w:w="72" w:type="dxa"/>
        <w:left w:w="72" w:type="dxa"/>
        <w:bottom w:w="72" w:type="dxa"/>
        <w:right w:w="72" w:type="dxa"/>
      </w:tcMar>
      <w:vAlign w:val="center"/>
    </w:tcPr>
    <w:tblStylePr w:type="firstRow">
      <w:rPr>
        <w:rFonts w:ascii="Arial" w:hAnsi="Arial"/>
        <w:b/>
        <w:color w:val="FFFFFF"/>
        <w:sz w:val="24"/>
      </w:rPr>
      <w:tblPr/>
      <w:tcPr>
        <w:shd w:val="clear" w:color="auto" w:fill="002E4F"/>
      </w:tcPr>
    </w:tblStylePr>
    <w:tblStylePr w:type="firstCol">
      <w:rPr>
        <w:b/>
      </w:rPr>
      <w:tblPr>
        <w:tblCellMar>
          <w:top w:w="43" w:type="dxa"/>
          <w:left w:w="43" w:type="dxa"/>
          <w:bottom w:w="43" w:type="dxa"/>
          <w:right w:w="43" w:type="dxa"/>
        </w:tblCellMar>
      </w:tblPr>
    </w:tblStylePr>
    <w:tblStylePr w:type="band1Horz">
      <w:tblPr/>
      <w:tcPr>
        <w:shd w:val="clear" w:color="auto" w:fill="F2F2F2"/>
      </w:tcPr>
    </w:tblStylePr>
  </w:style>
  <w:style w:type="table" w:styleId="Table3Deffects3">
    <w:name w:val="Table 3D effects 3"/>
    <w:basedOn w:val="TableNormal"/>
    <w:rsid w:val="0081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1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86652">
      <w:bodyDiv w:val="1"/>
      <w:marLeft w:val="0"/>
      <w:marRight w:val="0"/>
      <w:marTop w:val="0"/>
      <w:marBottom w:val="0"/>
      <w:divBdr>
        <w:top w:val="none" w:sz="0" w:space="0" w:color="auto"/>
        <w:left w:val="none" w:sz="0" w:space="0" w:color="auto"/>
        <w:bottom w:val="none" w:sz="0" w:space="0" w:color="auto"/>
        <w:right w:val="none" w:sz="0" w:space="0" w:color="auto"/>
      </w:divBdr>
    </w:div>
    <w:div w:id="1563710655">
      <w:bodyDiv w:val="1"/>
      <w:marLeft w:val="0"/>
      <w:marRight w:val="0"/>
      <w:marTop w:val="0"/>
      <w:marBottom w:val="0"/>
      <w:divBdr>
        <w:top w:val="none" w:sz="0" w:space="0" w:color="auto"/>
        <w:left w:val="none" w:sz="0" w:space="0" w:color="auto"/>
        <w:bottom w:val="none" w:sz="0" w:space="0" w:color="auto"/>
        <w:right w:val="none" w:sz="0" w:space="0" w:color="auto"/>
      </w:divBdr>
    </w:div>
    <w:div w:id="170918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thurman\AppData\Local\Microsoft\Windows\INetCache\Content.Outlook\HPXD1R2P\INSTRUCTIONS%202026-2027%20Legislative%20Budget%20Request%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0192A-6805-410E-BDD7-258951F2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INSTRUCTIONS 2026-2027 Legislative Budget Request Instructions</Template>
  <TotalTime>3</TotalTime>
  <Pages>1</Pages>
  <Words>219</Words>
  <Characters>1246</Characters>
  <Application>Microsoft Office Word</Application>
  <DocSecurity>0</DocSecurity>
  <Lines>27</Lines>
  <Paragraphs>9</Paragraphs>
  <ScaleCrop>false</ScaleCrop>
  <HeadingPairs>
    <vt:vector size="2" baseType="variant">
      <vt:variant>
        <vt:lpstr>Title</vt:lpstr>
      </vt:variant>
      <vt:variant>
        <vt:i4>1</vt:i4>
      </vt:variant>
    </vt:vector>
  </HeadingPairs>
  <TitlesOfParts>
    <vt:vector size="1" baseType="lpstr">
      <vt:lpstr> </vt:lpstr>
    </vt:vector>
  </TitlesOfParts>
  <Company>BOR</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Thurman, Patty</dc:creator>
  <cp:keywords/>
  <cp:lastModifiedBy>Strickland, Jr. Roger</cp:lastModifiedBy>
  <cp:revision>3</cp:revision>
  <cp:lastPrinted>2024-03-28T17:33:00Z</cp:lastPrinted>
  <dcterms:created xsi:type="dcterms:W3CDTF">2025-05-09T20:00:00Z</dcterms:created>
  <dcterms:modified xsi:type="dcterms:W3CDTF">2026-03-30T18:09:00Z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47e75beb-541a-4f3a-833e-ed5af29503fe</vt:lpwstr>
  </property>
</Properties>
</file>